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99" w:rsidRDefault="006D7999" w:rsidP="00501312">
      <w:pPr>
        <w:rPr>
          <w:rFonts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40.25pt;margin-top:28pt;width:364.65pt;height:65.45pt;z-index:251658240;visibility:visible" filled="f" stroked="f">
            <v:textbox>
              <w:txbxContent>
                <w:p w:rsidR="006D7999" w:rsidRPr="007822AC" w:rsidRDefault="006D7999" w:rsidP="00501312">
                  <w:pPr>
                    <w:jc w:val="center"/>
                    <w:rPr>
                      <w:b/>
                      <w:bCs/>
                      <w:color w:val="244061"/>
                      <w:sz w:val="48"/>
                      <w:szCs w:val="48"/>
                      <w:u w:val="single"/>
                    </w:rPr>
                  </w:pPr>
                  <w:r w:rsidRPr="007822AC">
                    <w:rPr>
                      <w:b/>
                      <w:bCs/>
                      <w:color w:val="244061"/>
                      <w:sz w:val="48"/>
                      <w:szCs w:val="48"/>
                      <w:u w:val="single"/>
                    </w:rPr>
                    <w:t xml:space="preserve">FC AFC Riverrun’s True North </w:t>
                  </w:r>
                </w:p>
                <w:p w:rsidR="006D7999" w:rsidRPr="007822AC" w:rsidRDefault="006D7999" w:rsidP="00501312">
                  <w:pPr>
                    <w:jc w:val="center"/>
                    <w:rPr>
                      <w:b/>
                      <w:bCs/>
                      <w:color w:val="244061"/>
                      <w:sz w:val="48"/>
                      <w:szCs w:val="48"/>
                      <w:u w:val="single"/>
                    </w:rPr>
                  </w:pPr>
                  <w:r w:rsidRPr="007822AC">
                    <w:rPr>
                      <w:b/>
                      <w:bCs/>
                      <w:color w:val="244061"/>
                      <w:sz w:val="48"/>
                      <w:szCs w:val="48"/>
                      <w:u w:val="single"/>
                    </w:rPr>
                    <w:t>Pete</w:t>
                  </w:r>
                </w:p>
              </w:txbxContent>
            </v:textbox>
            <w10:wrap type="square"/>
          </v:shape>
        </w:pict>
      </w:r>
      <w:r w:rsidRPr="00DE17B1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41pt;height:153.75pt;visibility:visible">
            <v:imagedata r:id="rId5" o:title=""/>
          </v:shape>
        </w:pict>
      </w:r>
    </w:p>
    <w:p w:rsidR="006D7999" w:rsidRDefault="006D7999" w:rsidP="00501312">
      <w:pPr>
        <w:rPr>
          <w:rFonts w:cs="Times New Roman"/>
        </w:rPr>
      </w:pPr>
    </w:p>
    <w:p w:rsidR="006D7999" w:rsidRDefault="006D7999" w:rsidP="00501312">
      <w:pPr>
        <w:rPr>
          <w:rFonts w:cs="Times New Roman"/>
        </w:rPr>
      </w:pPr>
      <w:r>
        <w:rPr>
          <w:rFonts w:cs="Times New Roman"/>
        </w:rPr>
        <w:tab/>
      </w:r>
    </w:p>
    <w:p w:rsidR="006D7999" w:rsidRDefault="006D7999" w:rsidP="00C326C9">
      <w:pPr>
        <w:ind w:firstLine="720"/>
      </w:pPr>
      <w:r>
        <w:t>Pete’s Achievements:</w:t>
      </w:r>
      <w:r>
        <w:tab/>
      </w:r>
      <w:r>
        <w:tab/>
      </w:r>
      <w:r>
        <w:tab/>
      </w:r>
      <w:r>
        <w:tab/>
        <w:t xml:space="preserve">       Health Certificates:</w:t>
      </w:r>
    </w:p>
    <w:p w:rsidR="006D7999" w:rsidRDefault="006D7999" w:rsidP="0086250E">
      <w:pPr>
        <w:rPr>
          <w:rFonts w:cs="Times New Roman"/>
        </w:rPr>
        <w:sectPr w:rsidR="006D7999" w:rsidSect="00501312">
          <w:pgSz w:w="12240" w:h="15840"/>
          <w:pgMar w:top="1080" w:right="1080" w:bottom="1080" w:left="1080" w:header="720" w:footer="720" w:gutter="0"/>
          <w:pgBorders>
            <w:top w:val="single" w:sz="36" w:space="1" w:color="943634"/>
            <w:left w:val="single" w:sz="36" w:space="4" w:color="943634"/>
            <w:bottom w:val="single" w:sz="36" w:space="1" w:color="943634"/>
            <w:right w:val="single" w:sz="36" w:space="4" w:color="943634"/>
          </w:pgBorders>
          <w:cols w:space="720"/>
          <w:docGrid w:linePitch="360"/>
        </w:sectPr>
      </w:pPr>
    </w:p>
    <w:p w:rsidR="006D7999" w:rsidRDefault="006D7999" w:rsidP="0086250E">
      <w:pPr>
        <w:rPr>
          <w:rFonts w:cs="Times New Roman"/>
        </w:rPr>
      </w:pPr>
    </w:p>
    <w:p w:rsidR="006D7999" w:rsidRDefault="006D7999" w:rsidP="008A2F16">
      <w:pPr>
        <w:pStyle w:val="ListParagraph"/>
        <w:numPr>
          <w:ilvl w:val="0"/>
          <w:numId w:val="1"/>
        </w:numPr>
      </w:pPr>
      <w:r>
        <w:t>34 derby Points, #8 on 2007 derby list</w:t>
      </w:r>
    </w:p>
    <w:p w:rsidR="006D7999" w:rsidRDefault="006D7999" w:rsidP="008A2F16">
      <w:pPr>
        <w:pStyle w:val="ListParagraph"/>
        <w:numPr>
          <w:ilvl w:val="0"/>
          <w:numId w:val="1"/>
        </w:numPr>
      </w:pPr>
      <w:r>
        <w:t>Currently has 105 ½ all age points</w:t>
      </w:r>
    </w:p>
    <w:p w:rsidR="006D7999" w:rsidRDefault="006D7999" w:rsidP="008A2F16">
      <w:pPr>
        <w:pStyle w:val="ListParagraph"/>
        <w:numPr>
          <w:ilvl w:val="0"/>
          <w:numId w:val="1"/>
        </w:numPr>
      </w:pPr>
      <w:r>
        <w:t>Double Header Winner, 2012 ORTC</w:t>
      </w:r>
    </w:p>
    <w:p w:rsidR="006D7999" w:rsidRDefault="006D7999" w:rsidP="008A2F16">
      <w:pPr>
        <w:pStyle w:val="ListParagraph"/>
        <w:numPr>
          <w:ilvl w:val="0"/>
          <w:numId w:val="1"/>
        </w:numPr>
      </w:pPr>
      <w:r>
        <w:t>Qualified for 6 Nationals</w:t>
      </w:r>
    </w:p>
    <w:p w:rsidR="006D7999" w:rsidRDefault="006D7999" w:rsidP="008A2F16">
      <w:pPr>
        <w:pStyle w:val="ListParagraph"/>
        <w:numPr>
          <w:ilvl w:val="0"/>
          <w:numId w:val="1"/>
        </w:numPr>
      </w:pPr>
      <w:r>
        <w:t>Top ten open point earner 2009/2011</w:t>
      </w:r>
    </w:p>
    <w:p w:rsidR="006D7999" w:rsidRDefault="006D7999" w:rsidP="008A2F16">
      <w:pPr>
        <w:pStyle w:val="ListParagraph"/>
        <w:numPr>
          <w:ilvl w:val="0"/>
          <w:numId w:val="1"/>
        </w:numPr>
      </w:pPr>
      <w:r>
        <w:t>#3 all age earner in 2011</w:t>
      </w:r>
    </w:p>
    <w:p w:rsidR="006D7999" w:rsidRDefault="006D7999" w:rsidP="005D18BB">
      <w:pPr>
        <w:pStyle w:val="ListParagraph"/>
        <w:numPr>
          <w:ilvl w:val="0"/>
          <w:numId w:val="1"/>
        </w:numPr>
      </w:pPr>
      <w:r>
        <w:t>#5 Amateur point earner 2011</w:t>
      </w:r>
    </w:p>
    <w:p w:rsidR="006D7999" w:rsidRDefault="006D7999" w:rsidP="00501312">
      <w:pPr>
        <w:rPr>
          <w:rFonts w:cs="Times New Roman"/>
        </w:rPr>
      </w:pPr>
    </w:p>
    <w:p w:rsidR="006D7999" w:rsidRDefault="006D7999" w:rsidP="00C326C9">
      <w:pPr>
        <w:rPr>
          <w:rFonts w:cs="Times New Roman"/>
        </w:rPr>
      </w:pPr>
    </w:p>
    <w:p w:rsidR="006D7999" w:rsidRDefault="006D7999" w:rsidP="005D18BB">
      <w:pPr>
        <w:pStyle w:val="ListParagraph"/>
        <w:numPr>
          <w:ilvl w:val="0"/>
          <w:numId w:val="1"/>
        </w:numPr>
      </w:pPr>
      <w:r>
        <w:t>Hips Excellent LR-163607E24M-PI</w:t>
      </w:r>
    </w:p>
    <w:p w:rsidR="006D7999" w:rsidRDefault="006D7999" w:rsidP="005D18BB">
      <w:pPr>
        <w:pStyle w:val="ListParagraph"/>
        <w:numPr>
          <w:ilvl w:val="0"/>
          <w:numId w:val="1"/>
        </w:numPr>
      </w:pPr>
      <w:r>
        <w:t>Normal Elbow LR-EL32858M24-PI</w:t>
      </w:r>
    </w:p>
    <w:p w:rsidR="006D7999" w:rsidRPr="0086250E" w:rsidRDefault="006D7999" w:rsidP="0086250E">
      <w:pPr>
        <w:pStyle w:val="ListParagraph"/>
        <w:numPr>
          <w:ilvl w:val="0"/>
          <w:numId w:val="1"/>
        </w:numPr>
        <w:rPr>
          <w:rFonts w:cs="Times New Roman"/>
        </w:rPr>
      </w:pPr>
      <w:r w:rsidRPr="00060265">
        <w:rPr>
          <w:b/>
          <w:bCs/>
          <w:i/>
          <w:iCs/>
        </w:rPr>
        <w:t>EIC Carrier</w:t>
      </w:r>
      <w:r>
        <w:rPr>
          <w:b/>
          <w:bCs/>
          <w:i/>
          <w:iCs/>
        </w:rPr>
        <w:t xml:space="preserve">, </w:t>
      </w:r>
      <w:r w:rsidRPr="0086250E">
        <w:t xml:space="preserve"> </w:t>
      </w:r>
      <w:r>
        <w:t>CNM Clear</w:t>
      </w:r>
      <w:bookmarkStart w:id="0" w:name="_GoBack"/>
      <w:bookmarkEnd w:id="0"/>
    </w:p>
    <w:p w:rsidR="006D7999" w:rsidRDefault="006D7999" w:rsidP="00CB2130">
      <w:pPr>
        <w:pStyle w:val="ListParagraph"/>
        <w:numPr>
          <w:ilvl w:val="0"/>
          <w:numId w:val="1"/>
        </w:numPr>
      </w:pPr>
      <w:r>
        <w:t>CERF LR-47338 (06)</w:t>
      </w:r>
    </w:p>
    <w:p w:rsidR="006D7999" w:rsidRDefault="006D7999" w:rsidP="00501312">
      <w:pPr>
        <w:pStyle w:val="ListParagraph"/>
        <w:numPr>
          <w:ilvl w:val="0"/>
          <w:numId w:val="1"/>
        </w:numPr>
      </w:pPr>
      <w:r>
        <w:t>CHIC #37248</w:t>
      </w:r>
    </w:p>
    <w:p w:rsidR="006D7999" w:rsidRDefault="006D7999" w:rsidP="00501312">
      <w:pPr>
        <w:pStyle w:val="ListParagraph"/>
        <w:numPr>
          <w:ilvl w:val="0"/>
          <w:numId w:val="1"/>
        </w:numPr>
      </w:pPr>
      <w:r>
        <w:t>Yellow factored</w:t>
      </w:r>
    </w:p>
    <w:p w:rsidR="006D7999" w:rsidRDefault="006D7999" w:rsidP="00501312">
      <w:pPr>
        <w:pStyle w:val="ListParagraph"/>
        <w:numPr>
          <w:ilvl w:val="0"/>
          <w:numId w:val="1"/>
        </w:numPr>
      </w:pPr>
      <w:r>
        <w:t xml:space="preserve">Frozen, Natural or Side/Side AI  </w:t>
      </w:r>
    </w:p>
    <w:p w:rsidR="006D7999" w:rsidRDefault="006D7999" w:rsidP="00C326C9">
      <w:pPr>
        <w:rPr>
          <w:rFonts w:cs="Times New Roman"/>
        </w:rPr>
      </w:pPr>
    </w:p>
    <w:p w:rsidR="006D7999" w:rsidRDefault="006D7999" w:rsidP="00C326C9">
      <w:pPr>
        <w:rPr>
          <w:rFonts w:cs="Times New Roman"/>
        </w:rPr>
        <w:sectPr w:rsidR="006D7999" w:rsidSect="008A2F16">
          <w:type w:val="continuous"/>
          <w:pgSz w:w="12240" w:h="15840"/>
          <w:pgMar w:top="1080" w:right="1080" w:bottom="1080" w:left="1080" w:header="720" w:footer="720" w:gutter="0"/>
          <w:pgBorders>
            <w:top w:val="single" w:sz="36" w:space="1" w:color="943634"/>
            <w:left w:val="single" w:sz="36" w:space="4" w:color="943634"/>
            <w:bottom w:val="single" w:sz="36" w:space="1" w:color="943634"/>
            <w:right w:val="single" w:sz="36" w:space="4" w:color="943634"/>
          </w:pgBorders>
          <w:cols w:num="2" w:space="720"/>
          <w:docGrid w:linePitch="360"/>
        </w:sectPr>
      </w:pPr>
    </w:p>
    <w:p w:rsidR="006D7999" w:rsidRDefault="006D7999" w:rsidP="00501312">
      <w:pPr>
        <w:rPr>
          <w:rFonts w:cs="Times New Roman"/>
        </w:rPr>
      </w:pPr>
    </w:p>
    <w:p w:rsidR="006D7999" w:rsidRDefault="006D7999" w:rsidP="00B0270A">
      <w:pPr>
        <w:ind w:left="720"/>
      </w:pPr>
      <w:r>
        <w:t>Characteristics:</w:t>
      </w:r>
    </w:p>
    <w:p w:rsidR="006D7999" w:rsidRDefault="006D7999" w:rsidP="00B0270A">
      <w:pPr>
        <w:ind w:left="720"/>
      </w:pPr>
    </w:p>
    <w:p w:rsidR="006D7999" w:rsidRDefault="006D7999" w:rsidP="00B0270A">
      <w:pPr>
        <w:pStyle w:val="ListParagraph"/>
        <w:numPr>
          <w:ilvl w:val="0"/>
          <w:numId w:val="2"/>
        </w:numPr>
      </w:pPr>
      <w:r>
        <w:t>Excellent training attitude</w:t>
      </w:r>
    </w:p>
    <w:p w:rsidR="006D7999" w:rsidRDefault="006D7999" w:rsidP="00B0270A">
      <w:pPr>
        <w:pStyle w:val="ListParagraph"/>
        <w:numPr>
          <w:ilvl w:val="0"/>
          <w:numId w:val="2"/>
        </w:numPr>
      </w:pPr>
      <w:r>
        <w:t>Handles pressure, comes back eager to try again</w:t>
      </w:r>
    </w:p>
    <w:p w:rsidR="006D7999" w:rsidRDefault="006D7999" w:rsidP="00B0270A">
      <w:pPr>
        <w:pStyle w:val="ListParagraph"/>
        <w:numPr>
          <w:ilvl w:val="0"/>
          <w:numId w:val="2"/>
        </w:numPr>
      </w:pPr>
      <w:r>
        <w:t>Runs blinds as hard as marks</w:t>
      </w:r>
    </w:p>
    <w:p w:rsidR="006D7999" w:rsidRDefault="006D7999" w:rsidP="00657CA9">
      <w:pPr>
        <w:pStyle w:val="ListParagraph"/>
        <w:numPr>
          <w:ilvl w:val="0"/>
          <w:numId w:val="2"/>
        </w:numPr>
      </w:pPr>
      <w:r>
        <w:t>Athletic, stylish, quiet, not a barker</w:t>
      </w:r>
    </w:p>
    <w:p w:rsidR="006D7999" w:rsidRDefault="006D7999" w:rsidP="00B0270A">
      <w:pPr>
        <w:pStyle w:val="ListParagraph"/>
        <w:numPr>
          <w:ilvl w:val="0"/>
          <w:numId w:val="2"/>
        </w:numPr>
      </w:pPr>
      <w:r>
        <w:t>Pete hunts ducks, pheasants, and blue grouse every fall</w:t>
      </w:r>
    </w:p>
    <w:p w:rsidR="006D7999" w:rsidRDefault="006D7999" w:rsidP="00B0270A">
      <w:pPr>
        <w:pStyle w:val="ListParagraph"/>
        <w:numPr>
          <w:ilvl w:val="0"/>
          <w:numId w:val="2"/>
        </w:numPr>
      </w:pPr>
      <w:r>
        <w:t>Patient in the duck blind</w:t>
      </w:r>
    </w:p>
    <w:p w:rsidR="006D7999" w:rsidRDefault="006D7999" w:rsidP="009D183B">
      <w:pPr>
        <w:pStyle w:val="ListParagraph"/>
        <w:numPr>
          <w:ilvl w:val="0"/>
          <w:numId w:val="2"/>
        </w:numPr>
      </w:pPr>
      <w:r>
        <w:t>Excellent with kids, great companion</w:t>
      </w:r>
    </w:p>
    <w:p w:rsidR="006D7999" w:rsidRDefault="006D7999" w:rsidP="009D183B">
      <w:pPr>
        <w:pStyle w:val="ListParagraph"/>
        <w:rPr>
          <w:rFonts w:cs="Times New Roman"/>
        </w:rPr>
      </w:pPr>
    </w:p>
    <w:p w:rsidR="006D7999" w:rsidRDefault="006D7999" w:rsidP="00761642">
      <w:r w:rsidRPr="00DE17B1">
        <w:rPr>
          <w:rFonts w:cs="Times New Roman"/>
          <w:noProof/>
        </w:rPr>
        <w:pict>
          <v:shape id="_x0000_i1026" type="#_x0000_t75" style="width:243.75pt;height:162pt;visibility:visible">
            <v:imagedata r:id="rId6" o:title=""/>
          </v:shape>
        </w:pict>
      </w:r>
      <w:r>
        <w:t xml:space="preserve">       </w:t>
      </w:r>
      <w:r w:rsidRPr="00DE17B1">
        <w:rPr>
          <w:rFonts w:cs="Times New Roman"/>
          <w:noProof/>
        </w:rPr>
        <w:pict>
          <v:shape id="Picture 3" o:spid="_x0000_i1027" type="#_x0000_t75" alt="Macintosh HD:Users:mmac:Pictures:iPhoto Library:Masters:2012:06:06:20120606-223131:LowResMarch2006BlueRibbons2.jpg" style="width:224.25pt;height:168pt;visibility:visible">
            <v:imagedata r:id="rId7" o:title=""/>
          </v:shape>
        </w:pict>
      </w:r>
      <w:r>
        <w:t xml:space="preserve">                  </w:t>
      </w:r>
      <w:r>
        <w:br w:type="page"/>
      </w:r>
    </w:p>
    <w:p w:rsidR="006D7999" w:rsidRPr="00501312" w:rsidRDefault="006D7999" w:rsidP="00893825">
      <w:pPr>
        <w:tabs>
          <w:tab w:val="left" w:pos="437"/>
        </w:tabs>
        <w:rPr>
          <w:rFonts w:cs="Times New Roman"/>
        </w:rPr>
      </w:pPr>
      <w:r>
        <w:rPr>
          <w:rFonts w:cs="Times New Roman"/>
        </w:rPr>
        <w:tab/>
      </w:r>
      <w:r w:rsidRPr="00DE17B1">
        <w:rPr>
          <w:rFonts w:cs="Times New Roman"/>
          <w:noProof/>
        </w:rPr>
        <w:pict>
          <v:shape id="Picture 8" o:spid="_x0000_i1028" type="#_x0000_t75" style="width:501pt;height:9in;visibility:visible">
            <v:imagedata r:id="rId8" o:title=""/>
          </v:shape>
        </w:pict>
      </w:r>
    </w:p>
    <w:sectPr w:rsidR="006D7999" w:rsidRPr="00501312" w:rsidSect="008A2F16">
      <w:type w:val="continuous"/>
      <w:pgSz w:w="12240" w:h="15840"/>
      <w:pgMar w:top="1080" w:right="1080" w:bottom="1080" w:left="1080" w:header="720" w:footer="720" w:gutter="0"/>
      <w:pgBorders>
        <w:top w:val="single" w:sz="36" w:space="1" w:color="943634"/>
        <w:left w:val="single" w:sz="36" w:space="4" w:color="943634"/>
        <w:bottom w:val="single" w:sz="36" w:space="1" w:color="943634"/>
        <w:right w:val="single" w:sz="36" w:space="4" w:color="943634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C5BC2"/>
    <w:multiLevelType w:val="hybridMultilevel"/>
    <w:tmpl w:val="DB4ED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71760A4"/>
    <w:multiLevelType w:val="hybridMultilevel"/>
    <w:tmpl w:val="D31ED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defaultTabStop w:val="720"/>
  <w:doNotHyphenateCaps/>
  <w:drawingGridHorizontalSpacing w:val="187"/>
  <w:drawingGridVerticalSpacing w:val="187"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1312"/>
    <w:rsid w:val="00060265"/>
    <w:rsid w:val="000F1E89"/>
    <w:rsid w:val="00297492"/>
    <w:rsid w:val="002B64A1"/>
    <w:rsid w:val="002F3CC1"/>
    <w:rsid w:val="00342B9D"/>
    <w:rsid w:val="00393959"/>
    <w:rsid w:val="003D5C60"/>
    <w:rsid w:val="00501312"/>
    <w:rsid w:val="00544D97"/>
    <w:rsid w:val="005D18BB"/>
    <w:rsid w:val="00657CA9"/>
    <w:rsid w:val="0067469D"/>
    <w:rsid w:val="006D7999"/>
    <w:rsid w:val="00760AF0"/>
    <w:rsid w:val="00761642"/>
    <w:rsid w:val="007679AE"/>
    <w:rsid w:val="007822AC"/>
    <w:rsid w:val="0086250E"/>
    <w:rsid w:val="00893825"/>
    <w:rsid w:val="008A2F16"/>
    <w:rsid w:val="008A4612"/>
    <w:rsid w:val="009B1E74"/>
    <w:rsid w:val="009D183B"/>
    <w:rsid w:val="00B0270A"/>
    <w:rsid w:val="00C326C9"/>
    <w:rsid w:val="00CB2130"/>
    <w:rsid w:val="00CB4C9E"/>
    <w:rsid w:val="00DE17B1"/>
    <w:rsid w:val="00DF576B"/>
    <w:rsid w:val="00EB2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9D"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13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13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8A2F1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1667</TotalTime>
  <Pages>2</Pages>
  <Words>114</Words>
  <Characters>655</Characters>
  <Application>Microsoft Office Outlook</Application>
  <DocSecurity>0</DocSecurity>
  <Lines>0</Lines>
  <Paragraphs>0</Paragraphs>
  <ScaleCrop>false</ScaleCrop>
  <Company>RRL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 Peterson</dc:creator>
  <cp:keywords/>
  <dc:description/>
  <cp:lastModifiedBy>Joan st.hilaire</cp:lastModifiedBy>
  <cp:revision>3</cp:revision>
  <cp:lastPrinted>2012-08-30T02:32:00Z</cp:lastPrinted>
  <dcterms:created xsi:type="dcterms:W3CDTF">2013-12-16T01:01:00Z</dcterms:created>
  <dcterms:modified xsi:type="dcterms:W3CDTF">2013-12-16T01:22:00Z</dcterms:modified>
</cp:coreProperties>
</file>